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7344B163"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89637D" w:rsidRPr="0089637D">
        <w:rPr>
          <w:rFonts w:asciiTheme="minorHAnsi" w:hAnsiTheme="minorHAnsi" w:cstheme="minorHAnsi"/>
          <w:b/>
          <w:bCs/>
          <w:szCs w:val="22"/>
        </w:rPr>
        <w:t>10040388</w:t>
      </w:r>
    </w:p>
    <w:p w14:paraId="2A12C32B" w14:textId="327DB0E5" w:rsidR="009E5B5D" w:rsidRPr="00420CF8" w:rsidRDefault="009E5B5D" w:rsidP="0089637D">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9637D">
        <w:rPr>
          <w:rFonts w:asciiTheme="minorHAnsi" w:hAnsiTheme="minorHAnsi" w:cstheme="minorHAnsi"/>
          <w:b/>
          <w:szCs w:val="22"/>
        </w:rPr>
        <w:t xml:space="preserve"> </w:t>
      </w:r>
      <w:r w:rsidR="00844485" w:rsidRPr="0089637D">
        <w:rPr>
          <w:rFonts w:asciiTheme="minorHAnsi" w:hAnsiTheme="minorHAnsi" w:cstheme="minorHAnsi"/>
          <w:b/>
          <w:szCs w:val="22"/>
        </w:rPr>
        <w:tab/>
      </w:r>
      <w:r w:rsidR="0089637D" w:rsidRPr="0089637D">
        <w:rPr>
          <w:rFonts w:asciiTheme="minorHAnsi" w:hAnsiTheme="minorHAnsi" w:cstheme="minorHAnsi"/>
          <w:b/>
          <w:szCs w:val="22"/>
        </w:rPr>
        <w:t>Consulting Services for Fostering a Just Transition in the Mexican Industrial Sector</w:t>
      </w:r>
    </w:p>
    <w:p w14:paraId="693AEA35" w14:textId="1243176E" w:rsidR="00F7436E" w:rsidRDefault="00F7436E" w:rsidP="00322754">
      <w:pPr>
        <w:pStyle w:val="Heading2"/>
      </w:pPr>
      <w:bookmarkStart w:id="0" w:name="_Ref157783048"/>
      <w:r>
        <w:t>Declaration of commitment</w:t>
      </w:r>
    </w:p>
    <w:p w14:paraId="513995D1" w14:textId="72589A72" w:rsidR="00F7436E" w:rsidRDefault="00F7436E" w:rsidP="002A3CBC">
      <w:pPr>
        <w:pStyle w:val="Heading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leGrid"/>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Heading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Paragraph"/>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Paragraph"/>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PageNumber"/>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4E57" w14:textId="77777777" w:rsidR="003E7AEF" w:rsidRDefault="003E7AEF" w:rsidP="00A637D0">
      <w:r>
        <w:separator/>
      </w:r>
    </w:p>
  </w:endnote>
  <w:endnote w:type="continuationSeparator" w:id="0">
    <w:p w14:paraId="4E04EBEB" w14:textId="77777777" w:rsidR="003E7AEF" w:rsidRDefault="003E7AEF"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E39D" w14:textId="77777777" w:rsidR="003E7AEF" w:rsidRDefault="003E7AEF" w:rsidP="00A637D0">
      <w:r>
        <w:separator/>
      </w:r>
    </w:p>
  </w:footnote>
  <w:footnote w:type="continuationSeparator" w:id="0">
    <w:p w14:paraId="3D23DE91" w14:textId="77777777" w:rsidR="003E7AEF" w:rsidRDefault="003E7AEF"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E7AEF"/>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9637D"/>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5B05"/>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4341BD"/>
    <w:rsid w:val="006925CD"/>
    <w:rsid w:val="0089618F"/>
    <w:rsid w:val="00B85B05"/>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C:\Users\dahlke_mir\Desktop\Teilnahmeantrag_de-neu-entwurf.dotx</Template>
  <TotalTime>0</TotalTime>
  <Pages>4</Pages>
  <Words>470</Words>
  <Characters>2680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Olena Dudko</cp:lastModifiedBy>
  <cp:revision>15</cp:revision>
  <cp:lastPrinted>2017-01-27T10:44:00Z</cp:lastPrinted>
  <dcterms:created xsi:type="dcterms:W3CDTF">2024-03-26T20:51:00Z</dcterms:created>
  <dcterms:modified xsi:type="dcterms:W3CDTF">2026-08-19T17:25:00Z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